
<file path=[Content_Types].xml><?xml version="1.0" encoding="utf-8"?>
<Types xmlns="http://schemas.openxmlformats.org/package/2006/content-types">
  <Default Extension="jpg" ContentType="image/jpeg"/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132E226E" w14:textId="77777777" w:rsidTr="00346DE2">
        <w:sdt>
          <w:sdtPr>
            <w:id w:val="1621259925"/>
            <w:placeholder>
              <w:docPart w:val="B2860C5362084EFAA214DBEAA552EC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4CD7740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964982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0024679" w14:textId="77777777" w:rsidTr="00346DE2">
        <w:sdt>
          <w:sdtPr>
            <w:id w:val="-1470592894"/>
            <w:placeholder>
              <w:docPart w:val="8780ACD4192945868791950EDE1B64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BEB9F03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9403A1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31C5728" w14:textId="77777777" w:rsidTr="00346DE2">
        <w:sdt>
          <w:sdtPr>
            <w:id w:val="572943512"/>
            <w:placeholder>
              <w:docPart w:val="9BD4D65FC22444F7A497AD4FADAD60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25664ED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76AB13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FBEB9F2" w14:textId="77777777" w:rsidTr="00346DE2">
        <w:sdt>
          <w:sdtPr>
            <w:id w:val="-521243642"/>
            <w:placeholder>
              <w:docPart w:val="F60478A6391049AC97956BCC3209EB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1484F68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E1B134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997BA1C" w14:textId="77777777" w:rsidTr="00346DE2">
        <w:sdt>
          <w:sdtPr>
            <w:id w:val="83577009"/>
            <w:placeholder>
              <w:docPart w:val="1C45BCB81C3C4DD8ADAE15E28C53E1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2F05321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28B1E724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7D13B44D84F44422963A5ED9C0DF54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BFD14DD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4716326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1FEE6DA" w14:textId="77777777" w:rsidTr="00346DE2">
        <w:sdt>
          <w:sdtPr>
            <w:id w:val="-965116832"/>
            <w:placeholder>
              <w:docPart w:val="1E97BFE7DF2B49E0AE881A10267FB7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0CCB9C37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A34ADD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9F23329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AEB24DE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1013309" w14:textId="77777777" w:rsidTr="00346DE2">
        <w:sdt>
          <w:sdtPr>
            <w:id w:val="1576013153"/>
            <w:placeholder>
              <w:docPart w:val="DE79C880E67341B283A7F82CA09AC2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0BA195EC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6936D8E2" w14:textId="77777777" w:rsidTr="001C4A3D">
        <w:tc>
          <w:tcPr>
            <w:tcW w:w="577" w:type="pct"/>
          </w:tcPr>
          <w:p w14:paraId="360FB1D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3276413" w14:textId="5D0E209F" w:rsidR="00346DE2" w:rsidRDefault="009F160E" w:rsidP="00346DE2">
            <w:r>
              <w:t xml:space="preserve">Fundraising Event Coordinator  </w:t>
            </w:r>
          </w:p>
        </w:tc>
      </w:tr>
      <w:tr w:rsidR="00346DE2" w:rsidRPr="00846B76" w14:paraId="75AF114A" w14:textId="77777777" w:rsidTr="001C4A3D">
        <w:tc>
          <w:tcPr>
            <w:tcW w:w="577" w:type="pct"/>
          </w:tcPr>
          <w:p w14:paraId="782B47D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2F6FF8F8" w14:textId="3B2CD7BE" w:rsidR="00346DE2" w:rsidRDefault="009F160E" w:rsidP="00346DE2">
            <w:r>
              <w:t xml:space="preserve">Fundraising Planning Committee </w:t>
            </w:r>
          </w:p>
        </w:tc>
      </w:tr>
      <w:tr w:rsidR="00346DE2" w:rsidRPr="00846B76" w14:paraId="56140279" w14:textId="77777777" w:rsidTr="001C4A3D">
        <w:tc>
          <w:tcPr>
            <w:tcW w:w="577" w:type="pct"/>
          </w:tcPr>
          <w:p w14:paraId="583743D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B33320D" w14:textId="5A51E9CE" w:rsidR="00346DE2" w:rsidRDefault="009F160E" w:rsidP="00346DE2">
            <w:r>
              <w:t>Fundraising Event Helper</w:t>
            </w:r>
          </w:p>
        </w:tc>
      </w:tr>
      <w:tr w:rsidR="00346DE2" w:rsidRPr="00846B76" w14:paraId="22475CA8" w14:textId="77777777" w:rsidTr="001C4A3D">
        <w:tc>
          <w:tcPr>
            <w:tcW w:w="577" w:type="pct"/>
          </w:tcPr>
          <w:p w14:paraId="58AFCF6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BB5388D" w14:textId="07C9F69B" w:rsidR="009F160E" w:rsidRDefault="009F160E" w:rsidP="00346DE2">
            <w:r>
              <w:t>Marketing/PR Coordinator</w:t>
            </w:r>
          </w:p>
        </w:tc>
      </w:tr>
      <w:tr w:rsidR="00346DE2" w:rsidRPr="00846B76" w14:paraId="0514DEC3" w14:textId="77777777" w:rsidTr="001C4A3D">
        <w:tc>
          <w:tcPr>
            <w:tcW w:w="577" w:type="pct"/>
          </w:tcPr>
          <w:p w14:paraId="26BA4E0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44F6650" w14:textId="30DD3EA1" w:rsidR="00346DE2" w:rsidRDefault="009F160E" w:rsidP="00346DE2">
            <w:r>
              <w:t>Marketing/PR Committee</w:t>
            </w:r>
          </w:p>
        </w:tc>
      </w:tr>
      <w:tr w:rsidR="00346DE2" w:rsidRPr="00846B76" w14:paraId="325D7B7C" w14:textId="77777777" w:rsidTr="001C4A3D">
        <w:tc>
          <w:tcPr>
            <w:tcW w:w="577" w:type="pct"/>
          </w:tcPr>
          <w:p w14:paraId="0CB28E3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905E636" w14:textId="10DBAC64" w:rsidR="00346DE2" w:rsidRDefault="009F160E" w:rsidP="00346DE2">
            <w:r>
              <w:t>Wish Grantor</w:t>
            </w:r>
          </w:p>
        </w:tc>
      </w:tr>
      <w:tr w:rsidR="00346DE2" w:rsidRPr="00846B76" w14:paraId="38368624" w14:textId="77777777" w:rsidTr="001C4A3D">
        <w:tc>
          <w:tcPr>
            <w:tcW w:w="577" w:type="pct"/>
          </w:tcPr>
          <w:p w14:paraId="4757240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50E1487" w14:textId="14B6D3E3" w:rsidR="00346DE2" w:rsidRDefault="009F160E" w:rsidP="00346DE2">
            <w:r>
              <w:t>Wish Planning Committee</w:t>
            </w:r>
          </w:p>
        </w:tc>
      </w:tr>
      <w:tr w:rsidR="00346DE2" w:rsidRPr="00846B76" w14:paraId="467E4048" w14:textId="77777777" w:rsidTr="001C4A3D">
        <w:tc>
          <w:tcPr>
            <w:tcW w:w="577" w:type="pct"/>
          </w:tcPr>
          <w:p w14:paraId="1EC4D9B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A08BB18B52A74785B48932E76CF42F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0E1E628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75472C5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29EF7499" w14:textId="77777777" w:rsidTr="001C4A3D">
        <w:tc>
          <w:tcPr>
            <w:tcW w:w="577" w:type="pct"/>
          </w:tcPr>
          <w:p w14:paraId="7474F4A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A36651542193420784565A81E2F573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5D9A299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3FA6D1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7FA8740" w14:textId="77777777" w:rsidTr="001C4A3D">
        <w:tc>
          <w:tcPr>
            <w:tcW w:w="577" w:type="pct"/>
          </w:tcPr>
          <w:p w14:paraId="6258CEC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54AD8C54F8DB4E5C9A7B4A38B1CD33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402515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F61E6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C7DC8A3" w14:textId="77777777" w:rsidTr="001C4A3D">
        <w:tc>
          <w:tcPr>
            <w:tcW w:w="577" w:type="pct"/>
          </w:tcPr>
          <w:p w14:paraId="112396E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2D7B33BF8BFD4152B8118D8C9B9C88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1D6161B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EF0ACA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79046C3" w14:textId="77777777" w:rsidTr="001C4A3D">
        <w:tc>
          <w:tcPr>
            <w:tcW w:w="577" w:type="pct"/>
          </w:tcPr>
          <w:p w14:paraId="60870C9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63E0EBAA70CE4B4DB4E012B2774DA1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7FA4ACE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148DCA" w14:textId="77777777" w:rsidR="00346DE2" w:rsidRDefault="00346DE2" w:rsidP="00346DE2">
            <w:pPr>
              <w:spacing w:before="120"/>
            </w:pPr>
          </w:p>
        </w:tc>
      </w:tr>
      <w:tr w:rsidR="00650259" w:rsidRPr="009F160E" w14:paraId="40DC166F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DE34A6" w14:textId="39185ABF" w:rsidR="00650259" w:rsidRDefault="0018524A" w:rsidP="00977F99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t xml:space="preserve"> </w:t>
            </w:r>
          </w:p>
          <w:p w14:paraId="0CEA9261" w14:textId="77777777" w:rsidR="009F160E" w:rsidRDefault="009F160E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56CB53E5" w14:textId="61D630BA" w:rsidR="009F160E" w:rsidRDefault="009F160E" w:rsidP="00977F9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Please complete form and email or mail back to: </w:t>
            </w:r>
          </w:p>
          <w:p w14:paraId="233CA4F4" w14:textId="77777777" w:rsidR="009F160E" w:rsidRDefault="009F160E" w:rsidP="00977F99">
            <w:pPr>
              <w:rPr>
                <w:rFonts w:asciiTheme="majorHAnsi" w:hAnsiTheme="majorHAnsi"/>
                <w:b/>
                <w:sz w:val="24"/>
                <w:szCs w:val="24"/>
                <w:lang w:val="fr-FR"/>
              </w:rPr>
            </w:pPr>
            <w:r w:rsidRPr="009F160E">
              <w:rPr>
                <w:rFonts w:asciiTheme="majorHAnsi" w:hAnsiTheme="majorHAnsi"/>
                <w:b/>
                <w:sz w:val="24"/>
                <w:szCs w:val="24"/>
                <w:lang w:val="fr-FR"/>
              </w:rPr>
              <w:t xml:space="preserve">Email: </w:t>
            </w:r>
            <w:hyperlink r:id="rId10" w:history="1">
              <w:r w:rsidRPr="009F160E">
                <w:rPr>
                  <w:rStyle w:val="Hyperlink"/>
                  <w:rFonts w:asciiTheme="majorHAnsi" w:hAnsiTheme="majorHAnsi"/>
                  <w:b/>
                  <w:sz w:val="24"/>
                  <w:szCs w:val="24"/>
                  <w:lang w:val="fr-FR"/>
                </w:rPr>
                <w:t>Angela@Pauliessupersiblings.com</w:t>
              </w:r>
            </w:hyperlink>
            <w:r w:rsidRPr="009F160E">
              <w:rPr>
                <w:rFonts w:asciiTheme="majorHAnsi" w:hAnsiTheme="majorHAnsi"/>
                <w:b/>
                <w:sz w:val="24"/>
                <w:szCs w:val="24"/>
                <w:lang w:val="fr-FR"/>
              </w:rPr>
              <w:t xml:space="preserve">         Ma</w:t>
            </w:r>
            <w:r>
              <w:rPr>
                <w:rFonts w:asciiTheme="majorHAnsi" w:hAnsiTheme="majorHAnsi"/>
                <w:b/>
                <w:sz w:val="24"/>
                <w:szCs w:val="24"/>
                <w:lang w:val="fr-FR"/>
              </w:rPr>
              <w:t>il : Angela Schuyler</w:t>
            </w:r>
          </w:p>
          <w:p w14:paraId="1690821B" w14:textId="4AFA15CA" w:rsidR="009F160E" w:rsidRPr="009F160E" w:rsidRDefault="009F160E" w:rsidP="00977F99">
            <w:pPr>
              <w:rPr>
                <w:rFonts w:asciiTheme="majorHAnsi" w:hAnsiTheme="majorHAnsi"/>
                <w:b/>
                <w:sz w:val="24"/>
                <w:szCs w:val="24"/>
                <w:lang w:val="fr-FR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fr-FR"/>
              </w:rPr>
              <w:t xml:space="preserve">                                                                           906 Pensacola Place Virginia Beach, VA 23453</w:t>
            </w:r>
          </w:p>
        </w:tc>
      </w:tr>
      <w:tr w:rsidR="009F160E" w:rsidRPr="009F160E" w14:paraId="0514985C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0BF4706" w14:textId="77777777" w:rsidR="009F160E" w:rsidRDefault="009F160E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F160E" w:rsidRPr="009F160E" w14:paraId="185E9ECC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7C490556" w14:textId="77777777" w:rsidR="009F160E" w:rsidRDefault="009F160E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F160E" w:rsidRPr="009F160E" w14:paraId="5286AD8D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46E3226" w14:textId="77777777" w:rsidR="009F160E" w:rsidRDefault="009F160E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65564E2" w14:textId="44EB672F" w:rsidR="00CE6104" w:rsidRPr="009F160E" w:rsidRDefault="00CE6104" w:rsidP="00E677FE">
      <w:pPr>
        <w:spacing w:after="0"/>
        <w:rPr>
          <w:sz w:val="16"/>
          <w:szCs w:val="16"/>
          <w:lang w:val="fr-FR"/>
        </w:rPr>
      </w:pPr>
    </w:p>
    <w:p w14:paraId="15E24700" w14:textId="77777777" w:rsidR="009F160E" w:rsidRPr="009F160E" w:rsidRDefault="009F160E" w:rsidP="009F160E">
      <w:pPr>
        <w:jc w:val="right"/>
        <w:rPr>
          <w:sz w:val="16"/>
          <w:szCs w:val="16"/>
          <w:lang w:val="fr-FR"/>
        </w:rPr>
      </w:pPr>
    </w:p>
    <w:sectPr w:rsidR="009F160E" w:rsidRPr="009F160E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71640" w14:textId="77777777" w:rsidR="00F43E4F" w:rsidRDefault="00F43E4F" w:rsidP="00650259">
      <w:pPr>
        <w:spacing w:after="0" w:line="240" w:lineRule="auto"/>
      </w:pPr>
      <w:r>
        <w:separator/>
      </w:r>
    </w:p>
  </w:endnote>
  <w:endnote w:type="continuationSeparator" w:id="0">
    <w:p w14:paraId="4E1307F8" w14:textId="77777777" w:rsidR="00F43E4F" w:rsidRDefault="00F43E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58613-5F97-48ED-AEE8-0EDAE6CBE4B7}"/>
    <w:embedBold r:id="rId2" w:fontKey="{0BE04695-15DF-4854-AE6D-D84D437905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E39B233-FF30-4B68-835D-CCD5FA0AAFC2}"/>
    <w:embedBold r:id="rId4" w:fontKey="{87E2C3EA-EEE3-45D7-AA6E-A2DF853543F7}"/>
    <w:embedItalic r:id="rId5" w:fontKey="{AD957CF1-06C4-4521-A024-D7B7C181FD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3755E69-EBF5-4396-99D8-33B94299AA5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1F7A081-8B0E-4050-9FA0-855FB2B20C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9A889" w14:textId="78DEF2DC" w:rsidR="00731F26" w:rsidRDefault="009F160E" w:rsidP="002462F3">
    <w:pPr>
      <w:pStyle w:val="Footer"/>
    </w:pPr>
    <w: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 wp14:anchorId="06B7814D" wp14:editId="4EBA46AC">
          <wp:extent cx="853440" cy="685943"/>
          <wp:effectExtent l="0" t="0" r="3810" b="0"/>
          <wp:docPr id="2" name="Picture 2" descr="A picture containing food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7799283_2357391544562704_5797105000645724292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06" cy="6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E288D" w14:textId="77777777" w:rsidR="00F43E4F" w:rsidRDefault="00F43E4F" w:rsidP="00650259">
      <w:pPr>
        <w:spacing w:after="0" w:line="240" w:lineRule="auto"/>
      </w:pPr>
      <w:r>
        <w:separator/>
      </w:r>
    </w:p>
  </w:footnote>
  <w:footnote w:type="continuationSeparator" w:id="0">
    <w:p w14:paraId="175CB176" w14:textId="77777777" w:rsidR="00F43E4F" w:rsidRDefault="00F43E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3C6470C7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CBCFE55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3B3F712" wp14:editId="3A1A4B80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/>
            <w:temporary/>
            <w:showingPlcHdr/>
            <w15:appearance w15:val="hidden"/>
          </w:sdtPr>
          <w:sdtEndPr/>
          <w:sdtContent>
            <w:p w14:paraId="7975EF26" w14:textId="77777777" w:rsidR="00576892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74475263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60E"/>
    <w:rsid w:val="00052382"/>
    <w:rsid w:val="0006568A"/>
    <w:rsid w:val="00076F0F"/>
    <w:rsid w:val="00084253"/>
    <w:rsid w:val="000D1F49"/>
    <w:rsid w:val="001727CA"/>
    <w:rsid w:val="0018524A"/>
    <w:rsid w:val="001C4A3D"/>
    <w:rsid w:val="002462F3"/>
    <w:rsid w:val="002C56E6"/>
    <w:rsid w:val="00346DE2"/>
    <w:rsid w:val="00361E11"/>
    <w:rsid w:val="00382DE7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160E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43E4F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EE1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F1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gela@Pauliessupersibling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860C5362084EFAA214DBEAA552E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A98D6-F724-4F5F-83BF-9CE0F112AAED}"/>
      </w:docPartPr>
      <w:docPartBody>
        <w:p w:rsidR="00000000" w:rsidRDefault="00247B41">
          <w:pPr>
            <w:pStyle w:val="B2860C5362084EFAA214DBEAA552EC62"/>
          </w:pPr>
          <w:r w:rsidRPr="00346DE2">
            <w:t>First Name</w:t>
          </w:r>
        </w:p>
      </w:docPartBody>
    </w:docPart>
    <w:docPart>
      <w:docPartPr>
        <w:name w:val="8780ACD4192945868791950EDE1B6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58289-7F9C-4F74-AB44-8A3AB8C7A75F}"/>
      </w:docPartPr>
      <w:docPartBody>
        <w:p w:rsidR="00000000" w:rsidRDefault="00247B41">
          <w:pPr>
            <w:pStyle w:val="8780ACD4192945868791950EDE1B6440"/>
          </w:pPr>
          <w:r w:rsidRPr="00346DE2">
            <w:t>Last Name</w:t>
          </w:r>
        </w:p>
      </w:docPartBody>
    </w:docPart>
    <w:docPart>
      <w:docPartPr>
        <w:name w:val="9BD4D65FC22444F7A497AD4FADAD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5566-E83F-44A5-A5BE-0F4A50893B9E}"/>
      </w:docPartPr>
      <w:docPartBody>
        <w:p w:rsidR="00000000" w:rsidRDefault="00247B41">
          <w:pPr>
            <w:pStyle w:val="9BD4D65FC22444F7A497AD4FADAD602F"/>
          </w:pPr>
          <w:r w:rsidRPr="00346DE2">
            <w:t>Address</w:t>
          </w:r>
        </w:p>
      </w:docPartBody>
    </w:docPart>
    <w:docPart>
      <w:docPartPr>
        <w:name w:val="F60478A6391049AC97956BCC3209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F9391-19FE-47B5-8AF0-7ABF26E0CCED}"/>
      </w:docPartPr>
      <w:docPartBody>
        <w:p w:rsidR="00000000" w:rsidRDefault="00247B41">
          <w:pPr>
            <w:pStyle w:val="F60478A6391049AC97956BCC3209EB3B"/>
          </w:pPr>
          <w:r w:rsidRPr="00346DE2">
            <w:t>City/State/Zip</w:t>
          </w:r>
        </w:p>
      </w:docPartBody>
    </w:docPart>
    <w:docPart>
      <w:docPartPr>
        <w:name w:val="1C45BCB81C3C4DD8ADAE15E28C53E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CA599-C643-49B8-A4A0-A86D9FE7BDD9}"/>
      </w:docPartPr>
      <w:docPartBody>
        <w:p w:rsidR="00000000" w:rsidRDefault="00247B41">
          <w:pPr>
            <w:pStyle w:val="1C45BCB81C3C4DD8ADAE15E28C53E1E9"/>
          </w:pPr>
          <w:r w:rsidRPr="00346DE2">
            <w:t>Home Phone</w:t>
          </w:r>
        </w:p>
      </w:docPartBody>
    </w:docPart>
    <w:docPart>
      <w:docPartPr>
        <w:name w:val="7D13B44D84F44422963A5ED9C0DF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F3B85-17CF-4A0D-A2D9-13E4F40C5B49}"/>
      </w:docPartPr>
      <w:docPartBody>
        <w:p w:rsidR="00000000" w:rsidRDefault="00247B41">
          <w:pPr>
            <w:pStyle w:val="7D13B44D84F44422963A5ED9C0DF54F2"/>
          </w:pPr>
          <w:r w:rsidRPr="00346DE2">
            <w:t>Cell Phone</w:t>
          </w:r>
        </w:p>
      </w:docPartBody>
    </w:docPart>
    <w:docPart>
      <w:docPartPr>
        <w:name w:val="1E97BFE7DF2B49E0AE881A10267FB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70811-C5F2-4376-918A-CEFA461C5857}"/>
      </w:docPartPr>
      <w:docPartBody>
        <w:p w:rsidR="00000000" w:rsidRDefault="00247B41">
          <w:pPr>
            <w:pStyle w:val="1E97BFE7DF2B49E0AE881A10267FB7D4"/>
          </w:pPr>
          <w:r w:rsidRPr="00346DE2">
            <w:t>Email</w:t>
          </w:r>
        </w:p>
      </w:docPartBody>
    </w:docPart>
    <w:docPart>
      <w:docPartPr>
        <w:name w:val="DE79C880E67341B283A7F82CA09AC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C62F9-CD68-4D6E-B379-C7C4522A5637}"/>
      </w:docPartPr>
      <w:docPartBody>
        <w:p w:rsidR="00000000" w:rsidRDefault="00247B41">
          <w:pPr>
            <w:pStyle w:val="DE79C880E67341B283A7F82CA09AC2E9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A08BB18B52A74785B48932E76CF42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1BBE7-30AF-4741-9866-7071A00A5907}"/>
      </w:docPartPr>
      <w:docPartBody>
        <w:p w:rsidR="00000000" w:rsidRDefault="00247B41">
          <w:pPr>
            <w:pStyle w:val="A08BB18B52A74785B48932E76CF42F80"/>
          </w:pPr>
          <w:r w:rsidRPr="00A700A8">
            <w:t>Other:</w:t>
          </w:r>
        </w:p>
      </w:docPartBody>
    </w:docPart>
    <w:docPart>
      <w:docPartPr>
        <w:name w:val="A36651542193420784565A81E2F57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A2E0E-F13E-409B-A65A-28E87CB7AB9D}"/>
      </w:docPartPr>
      <w:docPartBody>
        <w:p w:rsidR="00000000" w:rsidRDefault="00247B41">
          <w:pPr>
            <w:pStyle w:val="A36651542193420784565A81E2F57361"/>
          </w:pPr>
          <w:r w:rsidRPr="00A700A8">
            <w:t>Other:</w:t>
          </w:r>
        </w:p>
      </w:docPartBody>
    </w:docPart>
    <w:docPart>
      <w:docPartPr>
        <w:name w:val="54AD8C54F8DB4E5C9A7B4A38B1CD3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738A2-6145-4A47-AB52-3CC36A08B470}"/>
      </w:docPartPr>
      <w:docPartBody>
        <w:p w:rsidR="00000000" w:rsidRDefault="00247B41">
          <w:pPr>
            <w:pStyle w:val="54AD8C54F8DB4E5C9A7B4A38B1CD337E"/>
          </w:pPr>
          <w:r w:rsidRPr="00A700A8">
            <w:t>Other:</w:t>
          </w:r>
        </w:p>
      </w:docPartBody>
    </w:docPart>
    <w:docPart>
      <w:docPartPr>
        <w:name w:val="2D7B33BF8BFD4152B8118D8C9B9C8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1AB96-2E59-47F3-AE7F-0B5AC4940F9D}"/>
      </w:docPartPr>
      <w:docPartBody>
        <w:p w:rsidR="00000000" w:rsidRDefault="00247B41">
          <w:pPr>
            <w:pStyle w:val="2D7B33BF8BFD4152B8118D8C9B9C884A"/>
          </w:pPr>
          <w:r w:rsidRPr="00A700A8">
            <w:t>Other:</w:t>
          </w:r>
        </w:p>
      </w:docPartBody>
    </w:docPart>
    <w:docPart>
      <w:docPartPr>
        <w:name w:val="63E0EBAA70CE4B4DB4E012B2774DA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56150-E8C7-4BAA-8AAB-EA1F87AF5CC4}"/>
      </w:docPartPr>
      <w:docPartBody>
        <w:p w:rsidR="00000000" w:rsidRDefault="00247B41">
          <w:pPr>
            <w:pStyle w:val="63E0EBAA70CE4B4DB4E012B2774DA107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41"/>
    <w:rsid w:val="0024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860C5362084EFAA214DBEAA552EC62">
    <w:name w:val="B2860C5362084EFAA214DBEAA552EC62"/>
  </w:style>
  <w:style w:type="paragraph" w:customStyle="1" w:styleId="8780ACD4192945868791950EDE1B6440">
    <w:name w:val="8780ACD4192945868791950EDE1B6440"/>
  </w:style>
  <w:style w:type="paragraph" w:customStyle="1" w:styleId="9BD4D65FC22444F7A497AD4FADAD602F">
    <w:name w:val="9BD4D65FC22444F7A497AD4FADAD602F"/>
  </w:style>
  <w:style w:type="paragraph" w:customStyle="1" w:styleId="F60478A6391049AC97956BCC3209EB3B">
    <w:name w:val="F60478A6391049AC97956BCC3209EB3B"/>
  </w:style>
  <w:style w:type="paragraph" w:customStyle="1" w:styleId="1C45BCB81C3C4DD8ADAE15E28C53E1E9">
    <w:name w:val="1C45BCB81C3C4DD8ADAE15E28C53E1E9"/>
  </w:style>
  <w:style w:type="paragraph" w:customStyle="1" w:styleId="7D13B44D84F44422963A5ED9C0DF54F2">
    <w:name w:val="7D13B44D84F44422963A5ED9C0DF54F2"/>
  </w:style>
  <w:style w:type="paragraph" w:customStyle="1" w:styleId="1E97BFE7DF2B49E0AE881A10267FB7D4">
    <w:name w:val="1E97BFE7DF2B49E0AE881A10267FB7D4"/>
  </w:style>
  <w:style w:type="paragraph" w:customStyle="1" w:styleId="DE79C880E67341B283A7F82CA09AC2E9">
    <w:name w:val="DE79C880E67341B283A7F82CA09AC2E9"/>
  </w:style>
  <w:style w:type="paragraph" w:customStyle="1" w:styleId="FB90411C209C4238AC8D00167352802D">
    <w:name w:val="FB90411C209C4238AC8D00167352802D"/>
  </w:style>
  <w:style w:type="paragraph" w:customStyle="1" w:styleId="B165B187358D40CBAFEC25EF71DD66FF">
    <w:name w:val="B165B187358D40CBAFEC25EF71DD66FF"/>
  </w:style>
  <w:style w:type="paragraph" w:customStyle="1" w:styleId="8A8DF8EB091D46FEB824549CB54F88E4">
    <w:name w:val="8A8DF8EB091D46FEB824549CB54F88E4"/>
  </w:style>
  <w:style w:type="paragraph" w:customStyle="1" w:styleId="75C322B15A9A4F32999FB4D34C80300B">
    <w:name w:val="75C322B15A9A4F32999FB4D34C80300B"/>
  </w:style>
  <w:style w:type="paragraph" w:customStyle="1" w:styleId="9CB68EF6C71042A89B44591CD3239706">
    <w:name w:val="9CB68EF6C71042A89B44591CD3239706"/>
  </w:style>
  <w:style w:type="paragraph" w:customStyle="1" w:styleId="CB302F5522ED4A1EA1801E25BE64A420">
    <w:name w:val="CB302F5522ED4A1EA1801E25BE64A420"/>
  </w:style>
  <w:style w:type="paragraph" w:customStyle="1" w:styleId="CD1A60C1650F4C2BAAFC65400C96F072">
    <w:name w:val="CD1A60C1650F4C2BAAFC65400C96F072"/>
  </w:style>
  <w:style w:type="paragraph" w:customStyle="1" w:styleId="A08BB18B52A74785B48932E76CF42F80">
    <w:name w:val="A08BB18B52A74785B48932E76CF42F80"/>
  </w:style>
  <w:style w:type="paragraph" w:customStyle="1" w:styleId="A36651542193420784565A81E2F57361">
    <w:name w:val="A36651542193420784565A81E2F57361"/>
  </w:style>
  <w:style w:type="paragraph" w:customStyle="1" w:styleId="54AD8C54F8DB4E5C9A7B4A38B1CD337E">
    <w:name w:val="54AD8C54F8DB4E5C9A7B4A38B1CD337E"/>
  </w:style>
  <w:style w:type="paragraph" w:customStyle="1" w:styleId="2D7B33BF8BFD4152B8118D8C9B9C884A">
    <w:name w:val="2D7B33BF8BFD4152B8118D8C9B9C884A"/>
  </w:style>
  <w:style w:type="paragraph" w:customStyle="1" w:styleId="63E0EBAA70CE4B4DB4E012B2774DA107">
    <w:name w:val="63E0EBAA70CE4B4DB4E012B2774DA107"/>
  </w:style>
  <w:style w:type="paragraph" w:customStyle="1" w:styleId="51D261A061E84FDB953E622C1821A213">
    <w:name w:val="51D261A061E84FDB953E622C1821A213"/>
  </w:style>
  <w:style w:type="paragraph" w:customStyle="1" w:styleId="B65A95172504457F9F95863822B48A52">
    <w:name w:val="B65A95172504457F9F95863822B48A52"/>
  </w:style>
  <w:style w:type="paragraph" w:customStyle="1" w:styleId="6F18872AEDC24229BB1BBF68417E3F5A">
    <w:name w:val="6F18872AEDC24229BB1BBF68417E3F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2020-07-16T21:11:00Z</dcterms:created>
  <dcterms:modified xsi:type="dcterms:W3CDTF">2020-07-27T16:31:00Z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